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42" w:type="dxa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7372"/>
        <w:gridCol w:w="114"/>
        <w:gridCol w:w="3456"/>
      </w:tblGrid>
      <w:tr w:rsidR="006F4499" w:rsidRPr="0074635F" w:rsidTr="00817B0B">
        <w:trPr>
          <w:trHeight w:hRule="exact" w:val="15451"/>
          <w:jc w:val="center"/>
        </w:trPr>
        <w:tc>
          <w:tcPr>
            <w:tcW w:w="737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7372"/>
            </w:tblGrid>
            <w:tr w:rsidR="006F4499" w:rsidRPr="006303AF" w:rsidTr="004E3F1D">
              <w:trPr>
                <w:cantSplit/>
                <w:trHeight w:hRule="exact" w:val="5032"/>
              </w:trPr>
              <w:tc>
                <w:tcPr>
                  <w:tcW w:w="7200" w:type="dxa"/>
                </w:tcPr>
                <w:p w:rsidR="006F4499" w:rsidRPr="006303AF" w:rsidRDefault="003C3EEF">
                  <w:pPr>
                    <w:rPr>
                      <w:sz w:val="22"/>
                      <w:szCs w:val="22"/>
                    </w:rPr>
                  </w:pPr>
                  <w:r w:rsidRPr="006303AF">
                    <w:rPr>
                      <w:noProof/>
                      <w:sz w:val="22"/>
                      <w:szCs w:val="22"/>
                      <w:lang w:val="hu-HU" w:eastAsia="hu-HU"/>
                    </w:rPr>
                    <w:drawing>
                      <wp:inline distT="0" distB="0" distL="0" distR="0">
                        <wp:extent cx="4572000" cy="3048952"/>
                        <wp:effectExtent l="0" t="0" r="0" b="0"/>
                        <wp:docPr id="1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30489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F4499" w:rsidRPr="0081786A" w:rsidTr="00287D01">
              <w:trPr>
                <w:trHeight w:hRule="exact" w:val="10852"/>
              </w:trPr>
              <w:tc>
                <w:tcPr>
                  <w:tcW w:w="7200" w:type="dxa"/>
                </w:tcPr>
                <w:p w:rsidR="00C067E3" w:rsidRPr="00C067E3" w:rsidRDefault="003D2A2B" w:rsidP="00C067E3">
                  <w:pPr>
                    <w:pStyle w:val="Alcm"/>
                    <w:spacing w:before="0"/>
                    <w:jc w:val="center"/>
                    <w:rPr>
                      <w:sz w:val="32"/>
                      <w:szCs w:val="32"/>
                    </w:rPr>
                  </w:pPr>
                  <w:r w:rsidRPr="00C067E3">
                    <w:rPr>
                      <w:sz w:val="32"/>
                      <w:szCs w:val="32"/>
                    </w:rPr>
                    <w:t xml:space="preserve">pROVA PÅ DRAKBÅTSPADDLING </w:t>
                  </w:r>
                </w:p>
                <w:p w:rsidR="00C067E3" w:rsidRPr="00C067E3" w:rsidRDefault="003D2A2B" w:rsidP="00C067E3">
                  <w:pPr>
                    <w:pStyle w:val="Alcm"/>
                    <w:spacing w:before="0"/>
                    <w:jc w:val="center"/>
                    <w:rPr>
                      <w:sz w:val="32"/>
                      <w:szCs w:val="32"/>
                    </w:rPr>
                  </w:pPr>
                  <w:r w:rsidRPr="00C067E3">
                    <w:rPr>
                      <w:sz w:val="32"/>
                      <w:szCs w:val="32"/>
                    </w:rPr>
                    <w:t xml:space="preserve">MED </w:t>
                  </w:r>
                </w:p>
                <w:p w:rsidR="003D2A2B" w:rsidRPr="00C067E3" w:rsidRDefault="003D2A2B" w:rsidP="00C067E3">
                  <w:pPr>
                    <w:pStyle w:val="Alcm"/>
                    <w:spacing w:before="0"/>
                    <w:jc w:val="center"/>
                    <w:rPr>
                      <w:sz w:val="32"/>
                      <w:szCs w:val="32"/>
                    </w:rPr>
                  </w:pPr>
                  <w:r w:rsidRPr="00C067E3">
                    <w:rPr>
                      <w:sz w:val="32"/>
                      <w:szCs w:val="32"/>
                    </w:rPr>
                    <w:t>PINK DRAGON LADIES TEAM SWEDEN</w:t>
                  </w:r>
                </w:p>
                <w:p w:rsidR="0021454B" w:rsidRPr="006303AF" w:rsidRDefault="00542F6E" w:rsidP="0021454B">
                  <w:pPr>
                    <w:pStyle w:val="Cmsor1"/>
                    <w:rPr>
                      <w:sz w:val="22"/>
                      <w:szCs w:val="22"/>
                      <w:lang w:val="nb-NO"/>
                    </w:rPr>
                  </w:pPr>
                  <w:r w:rsidRPr="006303AF">
                    <w:rPr>
                      <w:sz w:val="22"/>
                      <w:szCs w:val="22"/>
                      <w:lang w:val="nb-NO"/>
                    </w:rPr>
                    <w:t xml:space="preserve">Den </w:t>
                  </w:r>
                  <w:r w:rsidR="00E568D6">
                    <w:rPr>
                      <w:sz w:val="22"/>
                      <w:szCs w:val="22"/>
                      <w:u w:val="single"/>
                      <w:lang w:val="nb-NO"/>
                    </w:rPr>
                    <w:t xml:space="preserve">19:e oktober </w:t>
                  </w:r>
                  <w:r w:rsidRPr="006303AF">
                    <w:rPr>
                      <w:sz w:val="22"/>
                      <w:szCs w:val="22"/>
                      <w:u w:val="single"/>
                      <w:lang w:val="nb-NO"/>
                    </w:rPr>
                    <w:t xml:space="preserve"> 2019</w:t>
                  </w:r>
                  <w:r w:rsidR="00E568D6">
                    <w:rPr>
                      <w:sz w:val="22"/>
                      <w:szCs w:val="22"/>
                      <w:u w:val="single"/>
                      <w:lang w:val="nb-NO"/>
                    </w:rPr>
                    <w:t xml:space="preserve"> </w:t>
                  </w:r>
                  <w:r w:rsidR="00AE1089" w:rsidRPr="006303AF">
                    <w:rPr>
                      <w:sz w:val="22"/>
                      <w:szCs w:val="22"/>
                      <w:lang w:val="nb-NO"/>
                    </w:rPr>
                    <w:t>har du möjlighet att testa drakbåtspaddling</w:t>
                  </w:r>
                  <w:r w:rsidR="0074635F">
                    <w:rPr>
                      <w:sz w:val="22"/>
                      <w:szCs w:val="22"/>
                      <w:lang w:val="nb-NO"/>
                    </w:rPr>
                    <w:t xml:space="preserve"> i Reimersholme</w:t>
                  </w:r>
                  <w:r w:rsidR="00D517B6">
                    <w:rPr>
                      <w:sz w:val="22"/>
                      <w:szCs w:val="22"/>
                      <w:lang w:val="nb-NO"/>
                    </w:rPr>
                    <w:t xml:space="preserve">, </w:t>
                  </w:r>
                  <w:r w:rsidR="0074635F">
                    <w:rPr>
                      <w:sz w:val="22"/>
                      <w:szCs w:val="22"/>
                      <w:lang w:val="nb-NO"/>
                    </w:rPr>
                    <w:t>Stockholm</w:t>
                  </w:r>
                  <w:r w:rsidR="00AE1089" w:rsidRPr="006303AF">
                    <w:rPr>
                      <w:sz w:val="22"/>
                      <w:szCs w:val="22"/>
                      <w:lang w:val="nb-NO"/>
                    </w:rPr>
                    <w:t xml:space="preserve"> tillsammans med Pink </w:t>
                  </w:r>
                  <w:r w:rsidR="006303AF" w:rsidRPr="006303AF">
                    <w:rPr>
                      <w:sz w:val="22"/>
                      <w:szCs w:val="22"/>
                      <w:lang w:val="nb-NO"/>
                    </w:rPr>
                    <w:t xml:space="preserve">Dragon </w:t>
                  </w:r>
                  <w:r w:rsidR="00AE1089" w:rsidRPr="006303AF">
                    <w:rPr>
                      <w:sz w:val="22"/>
                      <w:szCs w:val="22"/>
                      <w:lang w:val="nb-NO"/>
                    </w:rPr>
                    <w:t>Ladies från hela Sverige. Hoppas vi ses!</w:t>
                  </w:r>
                </w:p>
                <w:p w:rsidR="006303AF" w:rsidRPr="006303AF" w:rsidRDefault="006303AF" w:rsidP="006303AF">
                  <w:pPr>
                    <w:rPr>
                      <w:sz w:val="22"/>
                      <w:szCs w:val="22"/>
                      <w:lang w:val="nb-NO"/>
                    </w:rPr>
                  </w:pPr>
                </w:p>
                <w:p w:rsidR="0021454B" w:rsidRPr="006303AF" w:rsidRDefault="00AE1089" w:rsidP="00880CCD">
                  <w:pPr>
                    <w:rPr>
                      <w:sz w:val="22"/>
                      <w:szCs w:val="22"/>
                    </w:rPr>
                  </w:pPr>
                  <w:r w:rsidRPr="006303AF">
                    <w:rPr>
                      <w:sz w:val="22"/>
                      <w:szCs w:val="22"/>
                    </w:rPr>
                    <w:t>Drakbåtspaddling som rehabilitering för bröstcancerbehandlade startade i Kanada 1996 och spreds världen över. Idag finns det över 120 lag i 21 länder. Sverige startade sitt första landslag hösten 2017 och har nu drygt 26 medlemmar. Vi hoppas att vi kan bli fler och bilda flera lag</w:t>
                  </w:r>
                  <w:r w:rsidR="00687CCF">
                    <w:rPr>
                      <w:sz w:val="22"/>
                      <w:szCs w:val="22"/>
                    </w:rPr>
                    <w:t xml:space="preserve"> i Sverige</w:t>
                  </w:r>
                  <w:r w:rsidRPr="006303AF">
                    <w:rPr>
                      <w:sz w:val="22"/>
                      <w:szCs w:val="22"/>
                    </w:rPr>
                    <w:t xml:space="preserve">. Sporten DRAKBÅTSPADDLING är en fantastisk träningsform som stärker hela kroppen. Förutom alla </w:t>
                  </w:r>
                  <w:r w:rsidR="0021454B" w:rsidRPr="006303AF">
                    <w:rPr>
                      <w:sz w:val="22"/>
                      <w:szCs w:val="22"/>
                    </w:rPr>
                    <w:t>positiva effekter som fysisk aktivitet har, hittar du också stöd, gemenskap och vänskap med andra rosa systrar</w:t>
                  </w:r>
                  <w:r w:rsidR="00D517B6">
                    <w:rPr>
                      <w:sz w:val="22"/>
                      <w:szCs w:val="22"/>
                    </w:rPr>
                    <w:t xml:space="preserve"> världen över</w:t>
                  </w:r>
                  <w:r w:rsidR="0021454B" w:rsidRPr="006303AF">
                    <w:rPr>
                      <w:sz w:val="22"/>
                      <w:szCs w:val="22"/>
                    </w:rPr>
                    <w:t xml:space="preserve">. </w:t>
                  </w:r>
                </w:p>
                <w:p w:rsidR="0021454B" w:rsidRDefault="0021454B" w:rsidP="00880CCD">
                  <w:pPr>
                    <w:rPr>
                      <w:sz w:val="22"/>
                      <w:szCs w:val="22"/>
                    </w:rPr>
                  </w:pPr>
                  <w:r w:rsidRPr="006303AF">
                    <w:rPr>
                      <w:sz w:val="22"/>
                      <w:szCs w:val="22"/>
                    </w:rPr>
                    <w:t>Det finns ING</w:t>
                  </w:r>
                  <w:r w:rsidR="003A6314">
                    <w:rPr>
                      <w:sz w:val="22"/>
                      <w:szCs w:val="22"/>
                    </w:rPr>
                    <w:t>A</w:t>
                  </w:r>
                  <w:r w:rsidRPr="006303AF">
                    <w:rPr>
                      <w:sz w:val="22"/>
                      <w:szCs w:val="22"/>
                    </w:rPr>
                    <w:t xml:space="preserve"> KRAV PÅ tidigare erfarenhet av paddling eller FYSISK FORM, finns inte heller krav på ÅLDER. Du har möjlighet att delta i tävlingar om du vill eller bara träna för att stärka kropp och själ. Du sätter gränsen.</w:t>
                  </w:r>
                  <w:r w:rsidR="006303AF" w:rsidRPr="006303AF">
                    <w:rPr>
                      <w:sz w:val="22"/>
                      <w:szCs w:val="22"/>
                    </w:rPr>
                    <w:t xml:space="preserve"> Pink Dragon Ladies </w:t>
                  </w:r>
                  <w:r w:rsidR="00D517B6">
                    <w:rPr>
                      <w:sz w:val="22"/>
                      <w:szCs w:val="22"/>
                    </w:rPr>
                    <w:t xml:space="preserve">Team Sweden </w:t>
                  </w:r>
                  <w:r w:rsidR="006303AF" w:rsidRPr="006303AF">
                    <w:rPr>
                      <w:sz w:val="22"/>
                      <w:szCs w:val="22"/>
                    </w:rPr>
                    <w:t xml:space="preserve">har sommaren 2018 deltagit i den stora drakbåtsfestival </w:t>
                  </w:r>
                  <w:r w:rsidR="00D517B6">
                    <w:rPr>
                      <w:sz w:val="22"/>
                      <w:szCs w:val="22"/>
                    </w:rPr>
                    <w:t xml:space="preserve">och tävling </w:t>
                  </w:r>
                  <w:r w:rsidR="006303AF" w:rsidRPr="006303AF">
                    <w:rPr>
                      <w:sz w:val="22"/>
                      <w:szCs w:val="22"/>
                    </w:rPr>
                    <w:t>som anordnas vart 4:e år för Pink Dragon Ladies. Det blev en oförglömlig upplevelse. Nästa Pink ladies festival planeras till 20</w:t>
                  </w:r>
                  <w:r w:rsidR="0081786A">
                    <w:rPr>
                      <w:sz w:val="22"/>
                      <w:szCs w:val="22"/>
                    </w:rPr>
                    <w:t>2</w:t>
                  </w:r>
                  <w:r w:rsidR="006303AF" w:rsidRPr="006303AF">
                    <w:rPr>
                      <w:sz w:val="22"/>
                      <w:szCs w:val="22"/>
                    </w:rPr>
                    <w:t>2</w:t>
                  </w:r>
                  <w:r w:rsidR="006303AF">
                    <w:rPr>
                      <w:sz w:val="22"/>
                      <w:szCs w:val="22"/>
                    </w:rPr>
                    <w:t xml:space="preserve"> i </w:t>
                  </w:r>
                  <w:r w:rsidR="0081786A">
                    <w:rPr>
                      <w:sz w:val="22"/>
                      <w:szCs w:val="22"/>
                    </w:rPr>
                    <w:t>Nya Zeeland</w:t>
                  </w:r>
                  <w:r w:rsidR="00C067E3">
                    <w:rPr>
                      <w:sz w:val="22"/>
                      <w:szCs w:val="22"/>
                    </w:rPr>
                    <w:t xml:space="preserve"> och vi hoppas att många Pink Ladies från Sverige har möjlighet att delta.</w:t>
                  </w:r>
                </w:p>
                <w:p w:rsidR="0081786A" w:rsidRDefault="00022124" w:rsidP="00880CCD">
                  <w:pPr>
                    <w:rPr>
                      <w:sz w:val="22"/>
                      <w:szCs w:val="22"/>
                    </w:rPr>
                  </w:pPr>
                  <w:hyperlink r:id="rId8" w:history="1">
                    <w:r w:rsidR="0081786A" w:rsidRPr="00AE3B36">
                      <w:rPr>
                        <w:rStyle w:val="Hiperhivatkozs"/>
                        <w:sz w:val="22"/>
                        <w:szCs w:val="22"/>
                      </w:rPr>
                      <w:t>http://ibcpc.com/where-in-the-world-is-the-next-ibcpc-festival/</w:t>
                    </w:r>
                  </w:hyperlink>
                </w:p>
                <w:p w:rsidR="0081786A" w:rsidRPr="0081786A" w:rsidRDefault="0081786A" w:rsidP="00880CCD">
                  <w:pPr>
                    <w:rPr>
                      <w:sz w:val="22"/>
                      <w:szCs w:val="22"/>
                    </w:rPr>
                  </w:pPr>
                  <w:r w:rsidRPr="0081786A">
                    <w:rPr>
                      <w:sz w:val="22"/>
                      <w:szCs w:val="22"/>
                    </w:rPr>
                    <w:t xml:space="preserve">Pink Dragon Ladies </w:t>
                  </w:r>
                  <w:r w:rsidR="003A6314">
                    <w:rPr>
                      <w:sz w:val="22"/>
                      <w:szCs w:val="22"/>
                    </w:rPr>
                    <w:t>Team Sweden sedan hösten 2017 har även hunnit</w:t>
                  </w:r>
                  <w:r w:rsidR="00287D01">
                    <w:rPr>
                      <w:sz w:val="22"/>
                      <w:szCs w:val="22"/>
                    </w:rPr>
                    <w:t xml:space="preserve"> att delta</w:t>
                  </w:r>
                  <w:r>
                    <w:rPr>
                      <w:sz w:val="22"/>
                      <w:szCs w:val="22"/>
                    </w:rPr>
                    <w:t xml:space="preserve"> i Drakbåts SM 2018 och 2019</w:t>
                  </w:r>
                  <w:r w:rsidR="00687CCF">
                    <w:rPr>
                      <w:sz w:val="22"/>
                      <w:szCs w:val="22"/>
                    </w:rPr>
                    <w:t xml:space="preserve">. Maj 2019 deltog </w:t>
                  </w:r>
                  <w:r w:rsidR="00D517B6">
                    <w:rPr>
                      <w:sz w:val="22"/>
                      <w:szCs w:val="22"/>
                    </w:rPr>
                    <w:t>laget</w:t>
                  </w:r>
                  <w:r w:rsidR="00687CCF">
                    <w:rPr>
                      <w:sz w:val="22"/>
                      <w:szCs w:val="22"/>
                    </w:rPr>
                    <w:t xml:space="preserve"> i International Dragon Boat Fest och vann silver </w:t>
                  </w:r>
                  <w:r w:rsidR="00C3777F">
                    <w:rPr>
                      <w:sz w:val="22"/>
                      <w:szCs w:val="22"/>
                    </w:rPr>
                    <w:t>på 200m och tog två bronsmedaljer i Sevilla</w:t>
                  </w:r>
                  <w:r w:rsidR="00C067E3">
                    <w:rPr>
                      <w:sz w:val="22"/>
                      <w:szCs w:val="22"/>
                    </w:rPr>
                    <w:t xml:space="preserve"> Klubblags EM på 200m och 500m. Hoppas du vill delta i våra äventyr framöver.</w:t>
                  </w:r>
                  <w:r w:rsidR="00287D01">
                    <w:rPr>
                      <w:sz w:val="22"/>
                      <w:szCs w:val="22"/>
                    </w:rPr>
                    <w:t xml:space="preserve"> Tveka inte att anmäla dig!</w:t>
                  </w:r>
                </w:p>
                <w:p w:rsidR="0021454B" w:rsidRPr="0081786A" w:rsidRDefault="0021454B" w:rsidP="00880CCD">
                  <w:pPr>
                    <w:rPr>
                      <w:sz w:val="22"/>
                      <w:szCs w:val="22"/>
                    </w:rPr>
                  </w:pPr>
                </w:p>
                <w:p w:rsidR="0021454B" w:rsidRPr="0081786A" w:rsidRDefault="0021454B" w:rsidP="00880CCD">
                  <w:pPr>
                    <w:rPr>
                      <w:sz w:val="22"/>
                      <w:szCs w:val="22"/>
                    </w:rPr>
                  </w:pPr>
                </w:p>
                <w:p w:rsidR="006F4499" w:rsidRPr="0081786A" w:rsidRDefault="006F4499" w:rsidP="00880CCD">
                  <w:pPr>
                    <w:rPr>
                      <w:sz w:val="22"/>
                      <w:szCs w:val="22"/>
                    </w:rPr>
                  </w:pPr>
                </w:p>
                <w:p w:rsidR="0021454B" w:rsidRPr="0081786A" w:rsidRDefault="0021454B" w:rsidP="00880CCD">
                  <w:pPr>
                    <w:rPr>
                      <w:sz w:val="22"/>
                      <w:szCs w:val="22"/>
                    </w:rPr>
                  </w:pPr>
                </w:p>
              </w:tc>
            </w:tr>
            <w:tr w:rsidR="0021454B" w:rsidRPr="0081786A" w:rsidTr="004E3F1D">
              <w:trPr>
                <w:trHeight w:hRule="exact" w:val="8811"/>
              </w:trPr>
              <w:tc>
                <w:tcPr>
                  <w:tcW w:w="7200" w:type="dxa"/>
                </w:tcPr>
                <w:p w:rsidR="0021454B" w:rsidRPr="0081786A" w:rsidRDefault="0021454B" w:rsidP="0021454B">
                  <w:pPr>
                    <w:pStyle w:val="Alcm"/>
                    <w:spacing w:before="440"/>
                    <w:rPr>
                      <w:sz w:val="22"/>
                      <w:szCs w:val="22"/>
                    </w:rPr>
                  </w:pPr>
                </w:p>
              </w:tc>
            </w:tr>
            <w:tr w:rsidR="006F4499" w:rsidRPr="0081786A">
              <w:trPr>
                <w:trHeight w:hRule="exact" w:val="1440"/>
              </w:trPr>
              <w:tc>
                <w:tcPr>
                  <w:tcW w:w="7200" w:type="dxa"/>
                  <w:vAlign w:val="bottom"/>
                </w:tcPr>
                <w:p w:rsidR="006F4499" w:rsidRPr="0081786A" w:rsidRDefault="006F4499">
                  <w:pPr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6F4499" w:rsidRPr="0081786A" w:rsidRDefault="006F4499">
            <w:pPr>
              <w:rPr>
                <w:sz w:val="22"/>
                <w:szCs w:val="22"/>
              </w:rPr>
            </w:pPr>
          </w:p>
        </w:tc>
        <w:tc>
          <w:tcPr>
            <w:tcW w:w="114" w:type="dxa"/>
          </w:tcPr>
          <w:p w:rsidR="006F4499" w:rsidRPr="0081786A" w:rsidRDefault="006F4499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/>
            </w:tblPr>
            <w:tblGrid>
              <w:gridCol w:w="3456"/>
            </w:tblGrid>
            <w:tr w:rsidR="006F4499" w:rsidTr="004E3F1D">
              <w:trPr>
                <w:trHeight w:hRule="exact" w:val="11348"/>
              </w:trPr>
              <w:tc>
                <w:tcPr>
                  <w:tcW w:w="3446" w:type="dxa"/>
                  <w:shd w:val="clear" w:color="auto" w:fill="F8D5E3" w:themeFill="accent1" w:themeFillTint="33"/>
                  <w:vAlign w:val="center"/>
                </w:tcPr>
                <w:p w:rsidR="00C067E3" w:rsidRPr="00D517B6" w:rsidRDefault="00D517B6" w:rsidP="00C067E3">
                  <w:pPr>
                    <w:pStyle w:val="Cmsor2"/>
                    <w:jc w:val="left"/>
                    <w:rPr>
                      <w:color w:val="auto"/>
                      <w:sz w:val="22"/>
                      <w:szCs w:val="22"/>
                      <w:u w:val="single"/>
                    </w:rPr>
                  </w:pPr>
                  <w:r>
                    <w:rPr>
                      <w:color w:val="auto"/>
                      <w:sz w:val="22"/>
                      <w:szCs w:val="22"/>
                      <w:u w:val="single"/>
                    </w:rPr>
                    <w:t>SKICKA DIN ANMÄLAN</w:t>
                  </w:r>
                </w:p>
                <w:p w:rsidR="006F4499" w:rsidRPr="00C067E3" w:rsidRDefault="00022124" w:rsidP="00C067E3">
                  <w:pPr>
                    <w:pStyle w:val="Cmsor2"/>
                    <w:rPr>
                      <w:color w:val="B11A57" w:themeColor="accent1" w:themeShade="BF"/>
                      <w:sz w:val="22"/>
                      <w:szCs w:val="22"/>
                    </w:rPr>
                  </w:pPr>
                  <w:hyperlink r:id="rId9" w:history="1">
                    <w:r w:rsidR="00C067E3" w:rsidRPr="00AE3B36">
                      <w:rPr>
                        <w:rStyle w:val="Hiperhivatkozs"/>
                        <w:color w:val="1B7B99" w:themeColor="hyperlink" w:themeShade="BF"/>
                        <w:sz w:val="16"/>
                        <w:szCs w:val="16"/>
                      </w:rPr>
                      <w:t>emilia.peetre@bcfmalmohus.se</w:t>
                    </w:r>
                  </w:hyperlink>
                  <w:r w:rsidR="00C067E3" w:rsidRPr="00C067E3">
                    <w:rPr>
                      <w:color w:val="B11A57" w:themeColor="accent1" w:themeShade="BF"/>
                      <w:sz w:val="22"/>
                      <w:szCs w:val="22"/>
                    </w:rPr>
                    <w:t>senast 13/10</w:t>
                  </w:r>
                </w:p>
                <w:p w:rsidR="00C067E3" w:rsidRPr="00C067E3" w:rsidRDefault="00C067E3" w:rsidP="00C067E3">
                  <w:pPr>
                    <w:pStyle w:val="Linje"/>
                  </w:pPr>
                  <w:r>
                    <w:t>e</w:t>
                  </w:r>
                </w:p>
                <w:p w:rsidR="006F4499" w:rsidRPr="003A6314" w:rsidRDefault="003A6314" w:rsidP="003A6314">
                  <w:pPr>
                    <w:pStyle w:val="Cmsor2"/>
                    <w:jc w:val="left"/>
                    <w:rPr>
                      <w:color w:val="B11A57" w:themeColor="accent1" w:themeShade="BF"/>
                      <w:sz w:val="22"/>
                      <w:szCs w:val="22"/>
                    </w:rPr>
                  </w:pPr>
                  <w:r w:rsidRPr="003A6314">
                    <w:rPr>
                      <w:color w:val="B11A57" w:themeColor="accent1" w:themeShade="BF"/>
                      <w:sz w:val="22"/>
                      <w:szCs w:val="22"/>
                    </w:rPr>
                    <w:t>Drakbåtspaddling är en fantastisk rehabiliteringsform för bröstcancerbehandlade</w:t>
                  </w:r>
                  <w:r>
                    <w:rPr>
                      <w:color w:val="B11A57" w:themeColor="accent1" w:themeShade="BF"/>
                      <w:sz w:val="22"/>
                      <w:szCs w:val="22"/>
                    </w:rPr>
                    <w:t xml:space="preserve"> Du stärker kropp och själ och knyter band med andra rosa systrar världen över.</w:t>
                  </w:r>
                </w:p>
                <w:p w:rsidR="006F4499" w:rsidRPr="004E3F1D" w:rsidRDefault="006F4499">
                  <w:pPr>
                    <w:pStyle w:val="Linje"/>
                    <w:rPr>
                      <w:color w:val="F2ACC8" w:themeColor="accent1" w:themeTint="66"/>
                    </w:rPr>
                  </w:pPr>
                </w:p>
                <w:p w:rsidR="006F4499" w:rsidRPr="003A6314" w:rsidRDefault="003A6314" w:rsidP="003A6314">
                  <w:pPr>
                    <w:pStyle w:val="Cmsor2"/>
                    <w:jc w:val="left"/>
                    <w:rPr>
                      <w:color w:val="B11A57" w:themeColor="accent1" w:themeShade="BF"/>
                      <w:sz w:val="22"/>
                      <w:szCs w:val="22"/>
                    </w:rPr>
                  </w:pPr>
                  <w:r>
                    <w:rPr>
                      <w:color w:val="B11A57" w:themeColor="accent1" w:themeShade="BF"/>
                      <w:sz w:val="22"/>
                      <w:szCs w:val="22"/>
                    </w:rPr>
                    <w:t>Det finns inget krav på tidigare erfarenhet av paddling, fysisk form eller ålder. Alla kan lära sig att paddla!</w:t>
                  </w:r>
                </w:p>
                <w:p w:rsidR="006F4499" w:rsidRDefault="006F4499">
                  <w:pPr>
                    <w:pStyle w:val="Linje"/>
                  </w:pPr>
                </w:p>
                <w:p w:rsidR="006F4499" w:rsidRPr="009336C5" w:rsidRDefault="00287D01" w:rsidP="009336C5">
                  <w:pPr>
                    <w:pStyle w:val="Cmsor2"/>
                    <w:jc w:val="left"/>
                    <w:rPr>
                      <w:color w:val="B11A57" w:themeColor="accent1" w:themeShade="BF"/>
                      <w:sz w:val="22"/>
                      <w:szCs w:val="22"/>
                    </w:rPr>
                  </w:pPr>
                  <w:r w:rsidRPr="00287D01">
                    <w:rPr>
                      <w:color w:val="B11A57" w:themeColor="accent1" w:themeShade="BF"/>
                      <w:sz w:val="22"/>
                      <w:szCs w:val="22"/>
                    </w:rPr>
                    <w:t>Vi paddlar mot bröstcancer, vi paddlar för alla våra rosa systrar och bröder VI PADDLAR FÖR LIVET</w:t>
                  </w:r>
                  <w:bookmarkStart w:id="0" w:name="_GoBack"/>
                  <w:bookmarkEnd w:id="0"/>
                </w:p>
              </w:tc>
            </w:tr>
            <w:tr w:rsidR="006F4499">
              <w:trPr>
                <w:trHeight w:hRule="exact" w:val="144"/>
              </w:trPr>
              <w:tc>
                <w:tcPr>
                  <w:tcW w:w="3446" w:type="dxa"/>
                </w:tcPr>
                <w:p w:rsidR="006F4499" w:rsidRDefault="006F4499"/>
              </w:tc>
            </w:tr>
            <w:tr w:rsidR="006F4499" w:rsidRPr="0074635F" w:rsidTr="00880CCD">
              <w:trPr>
                <w:trHeight w:hRule="exact" w:val="3955"/>
              </w:trPr>
              <w:tc>
                <w:tcPr>
                  <w:tcW w:w="3446" w:type="dxa"/>
                  <w:shd w:val="clear" w:color="auto" w:fill="E03177" w:themeFill="accent1"/>
                  <w:vAlign w:val="center"/>
                </w:tcPr>
                <w:p w:rsidR="0074635F" w:rsidRPr="0074635F" w:rsidRDefault="0074635F">
                  <w:pPr>
                    <w:pStyle w:val="Cmsor3"/>
                    <w:rPr>
                      <w:sz w:val="22"/>
                      <w:szCs w:val="22"/>
                      <w:u w:val="single"/>
                    </w:rPr>
                  </w:pPr>
                  <w:r w:rsidRPr="0074635F">
                    <w:rPr>
                      <w:sz w:val="22"/>
                      <w:szCs w:val="22"/>
                      <w:u w:val="single"/>
                    </w:rPr>
                    <w:t>Plats:</w:t>
                  </w:r>
                </w:p>
                <w:p w:rsidR="006F4499" w:rsidRPr="0074635F" w:rsidRDefault="0074635F">
                  <w:pPr>
                    <w:pStyle w:val="Cmsor3"/>
                    <w:rPr>
                      <w:sz w:val="22"/>
                      <w:szCs w:val="22"/>
                    </w:rPr>
                  </w:pPr>
                  <w:r w:rsidRPr="000A5309">
                    <w:rPr>
                      <w:sz w:val="22"/>
                      <w:szCs w:val="22"/>
                    </w:rPr>
                    <w:t xml:space="preserve">KANOTKLUBBEN PÅ </w:t>
                  </w:r>
                  <w:r w:rsidRPr="0074635F">
                    <w:rPr>
                      <w:sz w:val="22"/>
                      <w:szCs w:val="22"/>
                    </w:rPr>
                    <w:t>REIMERSHOLME</w:t>
                  </w:r>
                </w:p>
                <w:p w:rsidR="006F4499" w:rsidRDefault="00022124" w:rsidP="0074635F">
                  <w:pPr>
                    <w:pStyle w:val="Kontaktinformation"/>
                  </w:pPr>
                  <w:sdt>
                    <w:sdtPr>
                      <w:id w:val="857003158"/>
                      <w:placeholder>
                        <w:docPart w:val="D565D90115554CE194CD1764CF4F7226"/>
                      </w:placeholder>
                      <w:text w:multiLine="1"/>
                    </w:sdtPr>
                    <w:sdtContent>
                      <w:r w:rsidR="0074635F">
                        <w:t>Reimersholmsgatan 9</w:t>
                      </w:r>
                    </w:sdtContent>
                  </w:sdt>
                </w:p>
                <w:p w:rsidR="0074635F" w:rsidRPr="000A5309" w:rsidRDefault="00022124">
                  <w:pPr>
                    <w:pStyle w:val="Kontaktinformation"/>
                  </w:pPr>
                  <w:hyperlink r:id="rId10" w:history="1">
                    <w:r w:rsidR="0074635F" w:rsidRPr="000A5309">
                      <w:rPr>
                        <w:rStyle w:val="Hiperhivatkozs"/>
                      </w:rPr>
                      <w:t>www.pinkdragonladies.se</w:t>
                    </w:r>
                  </w:hyperlink>
                </w:p>
                <w:p w:rsidR="0074635F" w:rsidRPr="000A5309" w:rsidRDefault="0074635F" w:rsidP="000A5309">
                  <w:pPr>
                    <w:pStyle w:val="Dtum"/>
                    <w:rPr>
                      <w:b/>
                      <w:bCs/>
                      <w:sz w:val="22"/>
                      <w:szCs w:val="22"/>
                      <w:u w:val="single"/>
                    </w:rPr>
                  </w:pPr>
                  <w:r w:rsidRPr="000A5309">
                    <w:rPr>
                      <w:b/>
                      <w:bCs/>
                      <w:sz w:val="22"/>
                      <w:szCs w:val="22"/>
                      <w:u w:val="single"/>
                    </w:rPr>
                    <w:t>TID:</w:t>
                  </w:r>
                </w:p>
                <w:p w:rsidR="0074635F" w:rsidRPr="0074635F" w:rsidRDefault="0074635F" w:rsidP="0074635F">
                  <w:pPr>
                    <w:pStyle w:val="Dtum"/>
                    <w:jc w:val="left"/>
                    <w:rPr>
                      <w:b/>
                      <w:bCs/>
                      <w:sz w:val="22"/>
                      <w:szCs w:val="22"/>
                    </w:rPr>
                  </w:pPr>
                  <w:r w:rsidRPr="0074635F">
                    <w:rPr>
                      <w:b/>
                      <w:bCs/>
                      <w:sz w:val="22"/>
                      <w:szCs w:val="22"/>
                    </w:rPr>
                    <w:t xml:space="preserve">Vi ses kl.09:30 den 19/10 </w:t>
                  </w:r>
                </w:p>
                <w:p w:rsidR="0074635F" w:rsidRPr="0074635F" w:rsidRDefault="0074635F" w:rsidP="0074635F">
                  <w:pPr>
                    <w:pStyle w:val="Dtum"/>
                    <w:jc w:val="left"/>
                    <w:rPr>
                      <w:sz w:val="16"/>
                      <w:szCs w:val="16"/>
                    </w:rPr>
                  </w:pPr>
                  <w:r w:rsidRPr="0074635F">
                    <w:rPr>
                      <w:sz w:val="16"/>
                      <w:szCs w:val="16"/>
                    </w:rPr>
                    <w:t>Paddling på fm &amp;em och gemensam lunch. Dagen slutar ca kl.15</w:t>
                  </w:r>
                </w:p>
                <w:p w:rsidR="006F4499" w:rsidRPr="0074635F" w:rsidRDefault="0074635F" w:rsidP="0074635F">
                  <w:pPr>
                    <w:pStyle w:val="Dtum"/>
                    <w:jc w:val="left"/>
                  </w:pPr>
                  <w:r w:rsidRPr="0074635F">
                    <w:rPr>
                      <w:color w:val="auto"/>
                      <w:sz w:val="18"/>
                      <w:szCs w:val="18"/>
                      <w:u w:val="single"/>
                    </w:rPr>
                    <w:t>GLÖM INTE ATT ANMÄLA DIG</w:t>
                  </w:r>
                </w:p>
              </w:tc>
            </w:tr>
          </w:tbl>
          <w:p w:rsidR="006F4499" w:rsidRPr="0074635F" w:rsidRDefault="006F4499"/>
        </w:tc>
      </w:tr>
    </w:tbl>
    <w:p w:rsidR="006F4499" w:rsidRPr="0074635F" w:rsidRDefault="006F4499">
      <w:pPr>
        <w:pStyle w:val="Nincstrkz"/>
      </w:pPr>
    </w:p>
    <w:sectPr w:rsidR="006F4499" w:rsidRPr="0074635F" w:rsidSect="003C3EEF">
      <w:pgSz w:w="11906" w:h="16838" w:code="9"/>
      <w:pgMar w:top="720" w:right="567" w:bottom="357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characterSpacingControl w:val="doNotCompress"/>
  <w:compat>
    <w:useFELayout/>
  </w:compat>
  <w:rsids>
    <w:rsidRoot w:val="004E3F1D"/>
    <w:rsid w:val="00022124"/>
    <w:rsid w:val="000A5309"/>
    <w:rsid w:val="0021454B"/>
    <w:rsid w:val="00287D01"/>
    <w:rsid w:val="003A6314"/>
    <w:rsid w:val="003C3EEF"/>
    <w:rsid w:val="003D2A2B"/>
    <w:rsid w:val="004E3F1D"/>
    <w:rsid w:val="00542F6E"/>
    <w:rsid w:val="005777FB"/>
    <w:rsid w:val="006303AF"/>
    <w:rsid w:val="00687CCF"/>
    <w:rsid w:val="006F4499"/>
    <w:rsid w:val="0074635F"/>
    <w:rsid w:val="0081786A"/>
    <w:rsid w:val="00817B0B"/>
    <w:rsid w:val="00880CCD"/>
    <w:rsid w:val="009336C5"/>
    <w:rsid w:val="00AE1089"/>
    <w:rsid w:val="00C067E3"/>
    <w:rsid w:val="00C3777F"/>
    <w:rsid w:val="00D517B6"/>
    <w:rsid w:val="00E56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sv-SE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22124"/>
  </w:style>
  <w:style w:type="paragraph" w:styleId="Cmsor1">
    <w:name w:val="heading 1"/>
    <w:basedOn w:val="Norml"/>
    <w:next w:val="Norml"/>
    <w:link w:val="Cmsor1Char"/>
    <w:uiPriority w:val="3"/>
    <w:qFormat/>
    <w:rsid w:val="00022124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Cmsor2">
    <w:name w:val="heading 2"/>
    <w:basedOn w:val="Norml"/>
    <w:next w:val="Linje"/>
    <w:link w:val="Cmsor2Char"/>
    <w:uiPriority w:val="3"/>
    <w:unhideWhenUsed/>
    <w:qFormat/>
    <w:rsid w:val="00022124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4"/>
    <w:unhideWhenUsed/>
    <w:qFormat/>
    <w:rsid w:val="00022124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Cmsor4">
    <w:name w:val="heading 4"/>
    <w:basedOn w:val="Norml"/>
    <w:next w:val="Norml"/>
    <w:link w:val="Cmsor4Char"/>
    <w:uiPriority w:val="99"/>
    <w:semiHidden/>
    <w:unhideWhenUsed/>
    <w:qFormat/>
    <w:rsid w:val="000221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0221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lcm">
    <w:name w:val="Subtitle"/>
    <w:basedOn w:val="Cm"/>
    <w:link w:val="AlcmChar"/>
    <w:uiPriority w:val="2"/>
    <w:qFormat/>
    <w:rsid w:val="00022124"/>
    <w:pPr>
      <w:numPr>
        <w:ilvl w:val="1"/>
      </w:numPr>
      <w:spacing w:before="480"/>
    </w:pPr>
    <w:rPr>
      <w:color w:val="E03177" w:themeColor="accent1"/>
    </w:rPr>
  </w:style>
  <w:style w:type="character" w:customStyle="1" w:styleId="AlcmChar">
    <w:name w:val="Alcím Char"/>
    <w:basedOn w:val="Bekezdsalapbettpusa"/>
    <w:link w:val="Alcm"/>
    <w:uiPriority w:val="2"/>
    <w:rsid w:val="00022124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Cm">
    <w:name w:val="Title"/>
    <w:basedOn w:val="Norml"/>
    <w:next w:val="Norml"/>
    <w:link w:val="CmChar"/>
    <w:uiPriority w:val="1"/>
    <w:qFormat/>
    <w:rsid w:val="00022124"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CmChar">
    <w:name w:val="Cím Char"/>
    <w:basedOn w:val="Bekezdsalapbettpusa"/>
    <w:link w:val="Cm"/>
    <w:uiPriority w:val="1"/>
    <w:rsid w:val="00022124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Cmsor1Char">
    <w:name w:val="Címsor 1 Char"/>
    <w:basedOn w:val="Bekezdsalapbettpusa"/>
    <w:link w:val="Cmsor1"/>
    <w:uiPriority w:val="3"/>
    <w:rsid w:val="00022124"/>
    <w:rPr>
      <w:b/>
      <w:bCs/>
      <w:sz w:val="28"/>
      <w:szCs w:val="28"/>
    </w:rPr>
  </w:style>
  <w:style w:type="character" w:styleId="Helyrzszveg">
    <w:name w:val="Placeholder Text"/>
    <w:basedOn w:val="Bekezdsalapbettpusa"/>
    <w:uiPriority w:val="99"/>
    <w:semiHidden/>
    <w:rsid w:val="00022124"/>
    <w:rPr>
      <w:color w:val="808080"/>
    </w:rPr>
  </w:style>
  <w:style w:type="paragraph" w:styleId="Nincstrkz">
    <w:name w:val="No Spacing"/>
    <w:uiPriority w:val="19"/>
    <w:qFormat/>
    <w:rsid w:val="00022124"/>
    <w:pPr>
      <w:spacing w:after="0" w:line="240" w:lineRule="auto"/>
    </w:pPr>
  </w:style>
  <w:style w:type="character" w:customStyle="1" w:styleId="Cmsor2Char">
    <w:name w:val="Címsor 2 Char"/>
    <w:basedOn w:val="Bekezdsalapbettpusa"/>
    <w:link w:val="Cmsor2"/>
    <w:uiPriority w:val="3"/>
    <w:rsid w:val="00022124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Linje">
    <w:name w:val="Linje"/>
    <w:basedOn w:val="Norml"/>
    <w:next w:val="Cmsor2"/>
    <w:uiPriority w:val="3"/>
    <w:qFormat/>
    <w:rsid w:val="00022124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Cmsor3Char">
    <w:name w:val="Címsor 3 Char"/>
    <w:basedOn w:val="Bekezdsalapbettpusa"/>
    <w:link w:val="Cmsor3"/>
    <w:uiPriority w:val="4"/>
    <w:rsid w:val="0002212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Kontaktinformation">
    <w:name w:val="Kontaktinformation"/>
    <w:basedOn w:val="Norml"/>
    <w:uiPriority w:val="5"/>
    <w:qFormat/>
    <w:rsid w:val="00022124"/>
    <w:pPr>
      <w:spacing w:after="280" w:line="240" w:lineRule="auto"/>
      <w:jc w:val="center"/>
    </w:pPr>
    <w:rPr>
      <w:color w:val="FFFFFF" w:themeColor="background1"/>
    </w:rPr>
  </w:style>
  <w:style w:type="paragraph" w:styleId="Dtum">
    <w:name w:val="Date"/>
    <w:basedOn w:val="Norml"/>
    <w:link w:val="DtumChar"/>
    <w:uiPriority w:val="5"/>
    <w:unhideWhenUsed/>
    <w:qFormat/>
    <w:rsid w:val="00022124"/>
    <w:pPr>
      <w:spacing w:after="0"/>
      <w:jc w:val="center"/>
    </w:pPr>
    <w:rPr>
      <w:color w:val="FFFFFF" w:themeColor="background1"/>
    </w:rPr>
  </w:style>
  <w:style w:type="character" w:customStyle="1" w:styleId="DtumChar">
    <w:name w:val="Dátum Char"/>
    <w:basedOn w:val="Bekezdsalapbettpusa"/>
    <w:link w:val="Dtum"/>
    <w:uiPriority w:val="5"/>
    <w:rsid w:val="00022124"/>
    <w:rPr>
      <w:color w:val="FFFFFF" w:themeColor="background1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221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2124"/>
    <w:rPr>
      <w:rFonts w:ascii="Segoe UI" w:hAnsi="Segoe UI" w:cs="Segoe UI"/>
      <w:sz w:val="18"/>
      <w:szCs w:val="18"/>
    </w:rPr>
  </w:style>
  <w:style w:type="character" w:customStyle="1" w:styleId="Cmsor4Char">
    <w:name w:val="Címsor 4 Char"/>
    <w:basedOn w:val="Bekezdsalapbettpusa"/>
    <w:link w:val="Cmsor4"/>
    <w:uiPriority w:val="99"/>
    <w:semiHidden/>
    <w:rsid w:val="00022124"/>
    <w:rPr>
      <w:rFonts w:asciiTheme="majorHAnsi" w:eastAsiaTheme="majorEastAsia" w:hAnsiTheme="majorHAnsi" w:cstheme="majorBidi"/>
      <w:color w:val="E03177" w:themeColor="accent1"/>
    </w:rPr>
  </w:style>
  <w:style w:type="character" w:styleId="Hiperhivatkozs">
    <w:name w:val="Hyperlink"/>
    <w:basedOn w:val="Bekezdsalapbettpusa"/>
    <w:uiPriority w:val="99"/>
    <w:unhideWhenUsed/>
    <w:rsid w:val="0081786A"/>
    <w:rPr>
      <w:color w:val="24A5CD" w:themeColor="hyperlink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81786A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bcpc.com/where-in-the-world-is-the-next-ibcpc-festival/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pinkdragonladies.se" TargetMode="External"/><Relationship Id="rId4" Type="http://schemas.openxmlformats.org/officeDocument/2006/relationships/styles" Target="styles.xml"/><Relationship Id="rId9" Type="http://schemas.openxmlformats.org/officeDocument/2006/relationships/hyperlink" Target="mailto:emilia.peetre@bcfmalmohus.se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a\AppData\Roaming\Microsoft\Templates\Flygblad%20f&#246;r%20s&#228;songsbetonat%20evenemang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565D90115554CE194CD1764CF4F722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09414CE-7B8C-45D4-BAD3-EBB0581F263E}"/>
      </w:docPartPr>
      <w:docPartBody>
        <w:p w:rsidR="00BD1AFD" w:rsidRDefault="00B62B49">
          <w:pPr>
            <w:pStyle w:val="D565D90115554CE194CD1764CF4F7226"/>
          </w:pPr>
          <w:r>
            <w:rPr>
              <w:lang w:bidi="sv-SE"/>
            </w:rPr>
            <w:t>[Gatuadress]</w:t>
          </w:r>
          <w:r>
            <w:rPr>
              <w:lang w:bidi="sv-SE"/>
            </w:rPr>
            <w:br/>
            <w:t>[Postnummer och ort]</w:t>
          </w:r>
          <w:r>
            <w:rPr>
              <w:lang w:bidi="sv-SE"/>
            </w:rPr>
            <w:br/>
            <w:t>[Telefon]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1304"/>
  <w:hyphenationZone w:val="425"/>
  <w:characterSpacingControl w:val="doNotCompress"/>
  <w:compat>
    <w:useFELayout/>
  </w:compat>
  <w:rsids>
    <w:rsidRoot w:val="00B62B49"/>
    <w:rsid w:val="00175A57"/>
    <w:rsid w:val="00B62B49"/>
    <w:rsid w:val="00B802C5"/>
    <w:rsid w:val="00BD1A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75A5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99493633E3D54524BB49184C2F03706E">
    <w:name w:val="99493633E3D54524BB49184C2F03706E"/>
    <w:rsid w:val="00175A57"/>
  </w:style>
  <w:style w:type="paragraph" w:customStyle="1" w:styleId="6B975C0262E34DCC9C7C499AF1318F57">
    <w:name w:val="6B975C0262E34DCC9C7C499AF1318F57"/>
    <w:rsid w:val="00175A57"/>
  </w:style>
  <w:style w:type="paragraph" w:customStyle="1" w:styleId="EAB70184198F40E4ACBD9C1162E550C5">
    <w:name w:val="EAB70184198F40E4ACBD9C1162E550C5"/>
    <w:rsid w:val="00175A57"/>
  </w:style>
  <w:style w:type="paragraph" w:customStyle="1" w:styleId="4B2CC41EDC504EB69C79D48CDC6E7D08">
    <w:name w:val="4B2CC41EDC504EB69C79D48CDC6E7D08"/>
    <w:rsid w:val="00175A57"/>
  </w:style>
  <w:style w:type="paragraph" w:customStyle="1" w:styleId="42236D3720AF4A2F9EE629D664A55212">
    <w:name w:val="42236D3720AF4A2F9EE629D664A55212"/>
    <w:rsid w:val="00175A57"/>
  </w:style>
  <w:style w:type="paragraph" w:customStyle="1" w:styleId="32EAFA6D353C4A4E8979254C19EC17D7">
    <w:name w:val="32EAFA6D353C4A4E8979254C19EC17D7"/>
    <w:rsid w:val="00175A57"/>
  </w:style>
  <w:style w:type="paragraph" w:customStyle="1" w:styleId="F2F1BD9993D8408DBD3292CA7E44DAA5">
    <w:name w:val="F2F1BD9993D8408DBD3292CA7E44DAA5"/>
    <w:rsid w:val="00175A57"/>
  </w:style>
  <w:style w:type="paragraph" w:customStyle="1" w:styleId="742CE1A1346C4710B95EBA1DB17723F4">
    <w:name w:val="742CE1A1346C4710B95EBA1DB17723F4"/>
    <w:rsid w:val="00175A57"/>
  </w:style>
  <w:style w:type="paragraph" w:customStyle="1" w:styleId="09D069E369BE4E418A28EE86C3B019B3">
    <w:name w:val="09D069E369BE4E418A28EE86C3B019B3"/>
    <w:rsid w:val="00175A57"/>
  </w:style>
  <w:style w:type="paragraph" w:customStyle="1" w:styleId="881C76A7F3954F808DF7CE24A3238F4E">
    <w:name w:val="881C76A7F3954F808DF7CE24A3238F4E"/>
    <w:rsid w:val="00175A57"/>
  </w:style>
  <w:style w:type="paragraph" w:customStyle="1" w:styleId="D565D90115554CE194CD1764CF4F7226">
    <w:name w:val="D565D90115554CE194CD1764CF4F7226"/>
    <w:rsid w:val="00175A57"/>
  </w:style>
  <w:style w:type="paragraph" w:customStyle="1" w:styleId="0AB75B2DD7F24D4C9F5E872D18CDD3B8">
    <w:name w:val="0AB75B2DD7F24D4C9F5E872D18CDD3B8"/>
    <w:rsid w:val="00175A57"/>
  </w:style>
  <w:style w:type="paragraph" w:customStyle="1" w:styleId="C60C28ABCE9442978A1581A390754879">
    <w:name w:val="C60C28ABCE9442978A1581A390754879"/>
    <w:rsid w:val="00175A5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Flygblad för säsongsbetonat evenemang</Template>
  <TotalTime>1</TotalTime>
  <Pages>1</Pages>
  <Words>315</Words>
  <Characters>2180</Characters>
  <Application>Microsoft Office Word</Application>
  <DocSecurity>0</DocSecurity>
  <Lines>18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</dc:creator>
  <cp:lastModifiedBy>Felhasználó</cp:lastModifiedBy>
  <cp:revision>2</cp:revision>
  <cp:lastPrinted>2012-12-25T21:02:00Z</cp:lastPrinted>
  <dcterms:created xsi:type="dcterms:W3CDTF">2019-10-09T07:52:00Z</dcterms:created>
  <dcterms:modified xsi:type="dcterms:W3CDTF">2019-10-09T07:52:00Z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